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DA2C" w14:textId="77777777" w:rsidR="00462407" w:rsidRPr="00D42343" w:rsidRDefault="00462407" w:rsidP="00462407">
      <w:pPr>
        <w:jc w:val="both"/>
        <w:rPr>
          <w:rFonts w:ascii="Simplon Norm Bold" w:eastAsia="Times New Roman" w:hAnsi="Simplon Norm Bold" w:cs="Times New Roman"/>
          <w:bCs/>
          <w:sz w:val="32"/>
          <w:szCs w:val="32"/>
          <w:lang w:eastAsia="fr-CH"/>
        </w:rPr>
      </w:pPr>
      <w:r>
        <w:rPr>
          <w:rFonts w:ascii="Simplon Norm Bold" w:eastAsia="Times New Roman" w:hAnsi="Simplon Norm Bold" w:cs="Times New Roman"/>
          <w:bCs/>
          <w:sz w:val="32"/>
          <w:szCs w:val="32"/>
          <w:lang w:eastAsia="fr-CH"/>
        </w:rPr>
        <w:t>FORMULAIRE DE DEMANDE DE SOUTIEN</w:t>
      </w:r>
    </w:p>
    <w:p w14:paraId="714BB6B4" w14:textId="77777777" w:rsidR="00462407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sz w:val="28"/>
          <w:szCs w:val="28"/>
          <w:lang w:eastAsia="fr-CH"/>
        </w:rPr>
      </w:pPr>
      <w:r>
        <w:rPr>
          <w:rFonts w:ascii="Simplon Norm" w:eastAsia="Times New Roman" w:hAnsi="Simplon Norm" w:cs="Times New Roman"/>
          <w:b/>
          <w:sz w:val="28"/>
          <w:szCs w:val="28"/>
          <w:lang w:eastAsia="fr-CH"/>
        </w:rPr>
        <w:t>Fonds de soutien au développement de produits touristiques</w:t>
      </w:r>
    </w:p>
    <w:p w14:paraId="00AD06D0" w14:textId="77777777" w:rsidR="00462407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sz w:val="28"/>
          <w:szCs w:val="28"/>
          <w:lang w:eastAsia="fr-CH"/>
        </w:rPr>
      </w:pPr>
    </w:p>
    <w:p w14:paraId="08EB10F0" w14:textId="7F254CAF" w:rsidR="00462407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r w:rsidRPr="00A45D3F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Merci de compléter ce formulaire de manière électronique et de joindre les documents demandés. La demande de soutien peut être transmise par </w:t>
      </w:r>
      <w:r w:rsidR="00AD13BB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e-mail</w:t>
      </w:r>
      <w:r w:rsidRPr="00A45D3F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ou par voie postale à l'adresse suivante :</w:t>
      </w:r>
    </w:p>
    <w:p w14:paraId="3CF58395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p w14:paraId="31C5B98B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Les Paccots – La Veveyse Tourisme</w:t>
      </w:r>
    </w:p>
    <w:p w14:paraId="096BD387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Place d’Armes 15</w:t>
      </w:r>
    </w:p>
    <w:p w14:paraId="089EA735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1618 Châtel-St-Denis</w:t>
      </w:r>
    </w:p>
    <w:p w14:paraId="49814278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hyperlink r:id="rId10" w:history="1">
        <w:r w:rsidRPr="00572156">
          <w:rPr>
            <w:rStyle w:val="Lienhypertexte"/>
            <w:rFonts w:ascii="Simplon Norm" w:eastAsia="Times New Roman" w:hAnsi="Simplon Norm" w:cs="Times New Roman"/>
            <w:bCs/>
            <w:sz w:val="22"/>
            <w:szCs w:val="22"/>
            <w:lang w:eastAsia="fr-CH"/>
          </w:rPr>
          <w:t>info@les-paccots.ch</w:t>
        </w:r>
      </w:hyperlink>
    </w:p>
    <w:p w14:paraId="38747DF2" w14:textId="168FC98A" w:rsidR="00A918CA" w:rsidRDefault="001C1FFF" w:rsidP="00462407">
      <w:pPr>
        <w:tabs>
          <w:tab w:val="left" w:pos="3402"/>
          <w:tab w:val="left" w:pos="6237"/>
          <w:tab w:val="left" w:pos="7088"/>
        </w:tabs>
        <w:jc w:val="both"/>
      </w:pPr>
      <w:hyperlink r:id="rId11" w:history="1">
        <w:r w:rsidR="008F1C18" w:rsidRPr="001C1FFF">
          <w:rPr>
            <w:rStyle w:val="Lienhypertexte"/>
          </w:rPr>
          <w:t>les-paccots.ch/fonds-soutien</w:t>
        </w:r>
      </w:hyperlink>
      <w:r w:rsidR="008F1C18">
        <w:t xml:space="preserve"> </w:t>
      </w:r>
    </w:p>
    <w:p w14:paraId="62E32B4F" w14:textId="77777777" w:rsidR="008F1C18" w:rsidRDefault="008F1C18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sz w:val="22"/>
          <w:szCs w:val="22"/>
          <w:lang w:eastAsia="fr-CH"/>
        </w:rPr>
      </w:pPr>
    </w:p>
    <w:p w14:paraId="3918C383" w14:textId="6D6682F4" w:rsidR="001C0ABE" w:rsidRDefault="00756D3A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sz w:val="22"/>
          <w:szCs w:val="22"/>
          <w:lang w:eastAsia="fr-CH"/>
        </w:rPr>
      </w:pPr>
      <w: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Notre équipe reste à votre</w:t>
      </w:r>
      <w:r w:rsidR="008A5FC3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disposition pour toute question ou</w:t>
      </w:r>
      <w: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pour vous accompagner</w:t>
      </w:r>
      <w:r w:rsidR="0053214B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dans la préparation de votre</w:t>
      </w:r>
      <w:r w:rsidR="008A5FC3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</w:t>
      </w:r>
      <w:r w:rsidR="0053214B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dossier</w:t>
      </w:r>
      <w:r w:rsidR="006C18B1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.</w:t>
      </w:r>
    </w:p>
    <w:p w14:paraId="39F2A81A" w14:textId="77777777" w:rsidR="00C019D0" w:rsidRPr="00572156" w:rsidRDefault="00C019D0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sz w:val="22"/>
          <w:szCs w:val="22"/>
          <w:lang w:eastAsia="fr-CH"/>
        </w:rPr>
      </w:pPr>
    </w:p>
    <w:p w14:paraId="7F5B6E5C" w14:textId="77777777" w:rsidR="00462407" w:rsidRPr="00572156" w:rsidRDefault="00462407" w:rsidP="00462407">
      <w:pPr>
        <w:pStyle w:val="Paragraphedeliste"/>
        <w:numPr>
          <w:ilvl w:val="0"/>
          <w:numId w:val="3"/>
        </w:num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/>
          <w:color w:val="173869"/>
          <w:sz w:val="22"/>
          <w:szCs w:val="22"/>
          <w:lang w:eastAsia="fr-CH"/>
        </w:rPr>
        <w:t xml:space="preserve">Données concernant le/la </w:t>
      </w:r>
      <w:proofErr w:type="spellStart"/>
      <w:r w:rsidRPr="00572156">
        <w:rPr>
          <w:rFonts w:ascii="Simplon Norm" w:eastAsia="Times New Roman" w:hAnsi="Simplon Norm" w:cs="Times New Roman"/>
          <w:b/>
          <w:color w:val="173869"/>
          <w:sz w:val="22"/>
          <w:szCs w:val="22"/>
          <w:lang w:eastAsia="fr-CH"/>
        </w:rPr>
        <w:t>porteur·euse</w:t>
      </w:r>
      <w:proofErr w:type="spellEnd"/>
      <w:r w:rsidRPr="00572156">
        <w:rPr>
          <w:rFonts w:ascii="Simplon Norm" w:eastAsia="Times New Roman" w:hAnsi="Simplon Norm" w:cs="Times New Roman"/>
          <w:b/>
          <w:color w:val="173869"/>
          <w:sz w:val="22"/>
          <w:szCs w:val="22"/>
          <w:lang w:eastAsia="fr-CH"/>
        </w:rPr>
        <w:t xml:space="preserve"> de projet</w:t>
      </w:r>
    </w:p>
    <w:p w14:paraId="71A5BB0D" w14:textId="77777777" w:rsidR="00462407" w:rsidRPr="00572156" w:rsidRDefault="00462407" w:rsidP="00462407">
      <w:pPr>
        <w:tabs>
          <w:tab w:val="left" w:pos="3402"/>
          <w:tab w:val="left" w:pos="6237"/>
          <w:tab w:val="left" w:pos="7088"/>
        </w:tabs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366"/>
      </w:tblGrid>
      <w:tr w:rsidR="00462407" w:rsidRPr="00572156" w14:paraId="105F9116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7E05D6D5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Entreprise/Organisation</w:t>
            </w:r>
          </w:p>
        </w:tc>
        <w:tc>
          <w:tcPr>
            <w:tcW w:w="6366" w:type="dxa"/>
          </w:tcPr>
          <w:p w14:paraId="410FA5FC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459CA2D5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3D4DB8FB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Forme juridique</w:t>
            </w:r>
          </w:p>
        </w:tc>
        <w:tc>
          <w:tcPr>
            <w:tcW w:w="6366" w:type="dxa"/>
          </w:tcPr>
          <w:p w14:paraId="69BE53AA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1532657A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251FABCF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Adresse</w:t>
            </w:r>
          </w:p>
        </w:tc>
        <w:tc>
          <w:tcPr>
            <w:tcW w:w="6366" w:type="dxa"/>
          </w:tcPr>
          <w:p w14:paraId="4B0EE34A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67BB6421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496BB9C2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Site internet</w:t>
            </w:r>
          </w:p>
        </w:tc>
        <w:tc>
          <w:tcPr>
            <w:tcW w:w="6366" w:type="dxa"/>
          </w:tcPr>
          <w:p w14:paraId="44C22968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14B3F4AE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1AFD2EAA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Personne de contact</w:t>
            </w:r>
          </w:p>
        </w:tc>
        <w:tc>
          <w:tcPr>
            <w:tcW w:w="6366" w:type="dxa"/>
          </w:tcPr>
          <w:p w14:paraId="7DF40014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208845A3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56BE82F6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Fonction</w:t>
            </w:r>
          </w:p>
        </w:tc>
        <w:tc>
          <w:tcPr>
            <w:tcW w:w="6366" w:type="dxa"/>
          </w:tcPr>
          <w:p w14:paraId="65B309B5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  <w:tr w:rsidR="00462407" w:rsidRPr="00572156" w14:paraId="570AA7A1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26E452BC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  <w:t>Téléphone &amp; e-mail</w:t>
            </w:r>
          </w:p>
        </w:tc>
        <w:tc>
          <w:tcPr>
            <w:tcW w:w="6366" w:type="dxa"/>
          </w:tcPr>
          <w:p w14:paraId="2046CBF1" w14:textId="77777777" w:rsidR="00462407" w:rsidRPr="00572156" w:rsidRDefault="00462407" w:rsidP="00542E7B">
            <w:pPr>
              <w:tabs>
                <w:tab w:val="left" w:pos="3402"/>
                <w:tab w:val="left" w:pos="6237"/>
                <w:tab w:val="left" w:pos="7088"/>
              </w:tabs>
              <w:jc w:val="both"/>
              <w:rPr>
                <w:rFonts w:ascii="Simplon Norm" w:eastAsia="Times New Roman" w:hAnsi="Simplon Norm" w:cs="Times New Roman"/>
                <w:bCs/>
                <w:sz w:val="22"/>
                <w:szCs w:val="22"/>
                <w:lang w:eastAsia="fr-CH"/>
              </w:rPr>
            </w:pPr>
          </w:p>
        </w:tc>
      </w:tr>
    </w:tbl>
    <w:p w14:paraId="66D9326F" w14:textId="77777777" w:rsidR="00C019D0" w:rsidRPr="00572156" w:rsidRDefault="00C019D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p w14:paraId="7AF30324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  <w:t>Description du projet</w:t>
      </w:r>
    </w:p>
    <w:p w14:paraId="57CC69D9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366"/>
      </w:tblGrid>
      <w:tr w:rsidR="00462407" w:rsidRPr="00572156" w14:paraId="608D4104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580587B7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Nom du projet</w:t>
            </w:r>
          </w:p>
        </w:tc>
        <w:tc>
          <w:tcPr>
            <w:tcW w:w="6366" w:type="dxa"/>
          </w:tcPr>
          <w:p w14:paraId="6734682C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57A34830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260418E9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Résumé du projet</w:t>
            </w:r>
          </w:p>
        </w:tc>
        <w:tc>
          <w:tcPr>
            <w:tcW w:w="6366" w:type="dxa"/>
          </w:tcPr>
          <w:p w14:paraId="063C700D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2F002CAE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2E152C62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Lieu de réalisation</w:t>
            </w:r>
          </w:p>
        </w:tc>
        <w:tc>
          <w:tcPr>
            <w:tcW w:w="6366" w:type="dxa"/>
          </w:tcPr>
          <w:p w14:paraId="7D54885C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636CF03B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34BEE169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 xml:space="preserve">Objectifs </w:t>
            </w: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du</w:t>
            </w: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 xml:space="preserve"> projet</w:t>
            </w:r>
          </w:p>
        </w:tc>
        <w:tc>
          <w:tcPr>
            <w:tcW w:w="6366" w:type="dxa"/>
          </w:tcPr>
          <w:p w14:paraId="19DA3697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40569995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6548FC2B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Public(s) cible(s)</w:t>
            </w:r>
          </w:p>
        </w:tc>
        <w:tc>
          <w:tcPr>
            <w:tcW w:w="6366" w:type="dxa"/>
          </w:tcPr>
          <w:p w14:paraId="3BFEFDAD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123FBE3A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554ECAC2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Date prévue de début</w:t>
            </w:r>
          </w:p>
        </w:tc>
        <w:tc>
          <w:tcPr>
            <w:tcW w:w="6366" w:type="dxa"/>
          </w:tcPr>
          <w:p w14:paraId="4AC56851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</w:tbl>
    <w:p w14:paraId="42F5EDA1" w14:textId="77777777" w:rsidR="00C019D0" w:rsidRPr="00572156" w:rsidRDefault="00C019D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426AC18B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  <w:t>Réalisation du projet</w:t>
      </w:r>
    </w:p>
    <w:p w14:paraId="148FC2DF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366"/>
      </w:tblGrid>
      <w:tr w:rsidR="00462407" w:rsidRPr="00572156" w14:paraId="3F09FD5E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6A33A287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 xml:space="preserve">Étapes </w:t>
            </w: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d’avancement du projet</w:t>
            </w:r>
          </w:p>
        </w:tc>
        <w:tc>
          <w:tcPr>
            <w:tcW w:w="6366" w:type="dxa"/>
          </w:tcPr>
          <w:p w14:paraId="59EEF3C0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5A98F244" w14:textId="77777777" w:rsidTr="00542E7B">
        <w:tc>
          <w:tcPr>
            <w:tcW w:w="3256" w:type="dxa"/>
            <w:shd w:val="clear" w:color="auto" w:fill="D9E2F3" w:themeFill="accent1" w:themeFillTint="33"/>
          </w:tcPr>
          <w:p w14:paraId="7D49D935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 xml:space="preserve">Étapes </w:t>
            </w: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restantes jusqu’à la réalisation</w:t>
            </w:r>
          </w:p>
        </w:tc>
        <w:tc>
          <w:tcPr>
            <w:tcW w:w="6366" w:type="dxa"/>
          </w:tcPr>
          <w:p w14:paraId="151ED332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</w:tbl>
    <w:p w14:paraId="3892F105" w14:textId="23577D18" w:rsidR="00462407" w:rsidRDefault="00462407" w:rsidP="00462407">
      <w:pP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* Si possible, fournir un planning des étapes de réalisation du projet.</w:t>
      </w:r>
    </w:p>
    <w:p w14:paraId="7835303E" w14:textId="77777777" w:rsidR="00462407" w:rsidRPr="00572156" w:rsidRDefault="00462407" w:rsidP="00462407">
      <w:pP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</w:p>
    <w:p w14:paraId="2B88BC27" w14:textId="23C0704C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 xml:space="preserve">Plan marketing (à </w:t>
      </w:r>
      <w:r w:rsidR="008232F4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transmettre</w:t>
      </w: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 xml:space="preserve"> en pièce jointe)</w:t>
      </w:r>
    </w:p>
    <w:p w14:paraId="37A6E0F0" w14:textId="28A0D0D4" w:rsidR="00462407" w:rsidRPr="00572156" w:rsidRDefault="00462407" w:rsidP="00462407">
      <w:pPr>
        <w:ind w:left="360"/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Décrire les différents supports de communication envisagés</w:t>
      </w:r>
      <w: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 et quels moyens seront mis en œuvre pour la promotion du projet</w:t>
      </w:r>
      <w:r w:rsidR="008232F4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.</w:t>
      </w:r>
    </w:p>
    <w:p w14:paraId="18101694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3C3EF8DE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56DE32F7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02438B7C" w14:textId="77777777" w:rsidR="00462407" w:rsidRDefault="00462407" w:rsidP="00462407">
      <w:p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</w:p>
    <w:p w14:paraId="60F7DBAD" w14:textId="77777777" w:rsidR="00C019D0" w:rsidRDefault="00C019D0" w:rsidP="00462407">
      <w:p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</w:p>
    <w:p w14:paraId="6AF76F5A" w14:textId="77777777" w:rsidR="00C019D0" w:rsidRPr="00572156" w:rsidRDefault="00C019D0" w:rsidP="00462407">
      <w:p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</w:p>
    <w:p w14:paraId="744AC9FE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/>
          <w:bCs/>
          <w:color w:val="173869"/>
          <w:sz w:val="22"/>
          <w:szCs w:val="22"/>
          <w:lang w:eastAsia="fr-CH"/>
        </w:rPr>
        <w:lastRenderedPageBreak/>
        <w:t>Contexte &amp; analyse du projet</w:t>
      </w:r>
    </w:p>
    <w:p w14:paraId="74340D15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0BE6E07C" w14:textId="77777777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Analyse du marché</w:t>
      </w:r>
    </w:p>
    <w:p w14:paraId="333EA048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Indiquer sur quel marché le projet va évoluer, en précisant la concurrence</w:t>
      </w:r>
      <w: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 et </w:t>
      </w: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le potentiel</w:t>
      </w:r>
      <w: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 du projet.</w:t>
      </w:r>
    </w:p>
    <w:p w14:paraId="0497BC95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C2A4C1D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0DB6BFEB" w14:textId="77777777" w:rsidR="00462407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27F3D95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36ED4382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743A15A" w14:textId="77777777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Analyse touristique</w:t>
      </w:r>
    </w:p>
    <w:p w14:paraId="0891CC58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Réaliser une brève analyse du projet d’un point de vue touristique,</w:t>
      </w:r>
    </w:p>
    <w:p w14:paraId="5C590CDB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</w:p>
    <w:tbl>
      <w:tblPr>
        <w:tblW w:w="9352" w:type="dxa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6095"/>
      </w:tblGrid>
      <w:tr w:rsidR="00462407" w:rsidRPr="00572156" w14:paraId="5CCD5D1F" w14:textId="77777777" w:rsidTr="00BC5FF9">
        <w:trPr>
          <w:trHeight w:val="512"/>
        </w:trPr>
        <w:tc>
          <w:tcPr>
            <w:tcW w:w="3257" w:type="dxa"/>
            <w:shd w:val="clear" w:color="auto" w:fill="D9E2F3" w:themeFill="accent1" w:themeFillTint="33"/>
            <w:vAlign w:val="center"/>
          </w:tcPr>
          <w:p w14:paraId="5F4F12EF" w14:textId="69F11153" w:rsidR="00BC5FF9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Forces</w:t>
            </w:r>
          </w:p>
        </w:tc>
        <w:tc>
          <w:tcPr>
            <w:tcW w:w="6095" w:type="dxa"/>
          </w:tcPr>
          <w:p w14:paraId="779651CF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0C135FEC" w14:textId="77777777" w:rsidTr="00BC5FF9">
        <w:trPr>
          <w:trHeight w:val="562"/>
        </w:trPr>
        <w:tc>
          <w:tcPr>
            <w:tcW w:w="3257" w:type="dxa"/>
            <w:shd w:val="clear" w:color="auto" w:fill="D9E2F3" w:themeFill="accent1" w:themeFillTint="33"/>
            <w:vAlign w:val="center"/>
          </w:tcPr>
          <w:p w14:paraId="4D7A4FE5" w14:textId="51862211" w:rsidR="00BC5FF9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Faiblesses</w:t>
            </w:r>
          </w:p>
        </w:tc>
        <w:tc>
          <w:tcPr>
            <w:tcW w:w="6095" w:type="dxa"/>
          </w:tcPr>
          <w:p w14:paraId="6857D1AA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69BAFB58" w14:textId="77777777" w:rsidTr="00BC5FF9">
        <w:tc>
          <w:tcPr>
            <w:tcW w:w="3257" w:type="dxa"/>
            <w:shd w:val="clear" w:color="auto" w:fill="D9E2F3" w:themeFill="accent1" w:themeFillTint="33"/>
            <w:vAlign w:val="center"/>
          </w:tcPr>
          <w:p w14:paraId="6E9BB753" w14:textId="77777777" w:rsidR="00462407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Opportunités</w:t>
            </w:r>
          </w:p>
          <w:p w14:paraId="5E538932" w14:textId="52AC66B3" w:rsidR="006E4555" w:rsidRPr="006E4555" w:rsidRDefault="006E4555" w:rsidP="00542E7B">
            <w:pPr>
              <w:rPr>
                <w:rFonts w:ascii="Simplon Norm" w:hAnsi="Simplon Norm" w:cstheme="minorHAnsi"/>
                <w:bCs/>
                <w:i/>
                <w:iCs/>
                <w:sz w:val="22"/>
                <w:szCs w:val="22"/>
              </w:rPr>
            </w:pPr>
            <w:r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>(Ressources externes potentielles)</w:t>
            </w:r>
          </w:p>
        </w:tc>
        <w:tc>
          <w:tcPr>
            <w:tcW w:w="6095" w:type="dxa"/>
          </w:tcPr>
          <w:p w14:paraId="45C3204D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718F67BF" w14:textId="77777777" w:rsidTr="00BC5FF9">
        <w:tc>
          <w:tcPr>
            <w:tcW w:w="3257" w:type="dxa"/>
            <w:shd w:val="clear" w:color="auto" w:fill="D9E2F3" w:themeFill="accent1" w:themeFillTint="33"/>
            <w:vAlign w:val="center"/>
          </w:tcPr>
          <w:p w14:paraId="3C22D52E" w14:textId="77777777" w:rsidR="00462407" w:rsidRDefault="00F37399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>
              <w:rPr>
                <w:rFonts w:ascii="Simplon Norm" w:hAnsi="Simplon Norm" w:cstheme="minorHAnsi"/>
                <w:bCs/>
                <w:sz w:val="22"/>
                <w:szCs w:val="22"/>
              </w:rPr>
              <w:t>R</w:t>
            </w:r>
            <w:r w:rsidR="00462407"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isques</w:t>
            </w:r>
          </w:p>
          <w:p w14:paraId="454942D9" w14:textId="7B22F6A0" w:rsidR="00F37399" w:rsidRPr="00E63634" w:rsidRDefault="005D313A" w:rsidP="00542E7B">
            <w:pPr>
              <w:rPr>
                <w:rFonts w:ascii="Simplon Norm" w:hAnsi="Simplon Norm" w:cstheme="minorHAnsi"/>
                <w:bCs/>
                <w:i/>
                <w:iCs/>
                <w:sz w:val="22"/>
                <w:szCs w:val="22"/>
              </w:rPr>
            </w:pPr>
            <w:r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>(</w:t>
            </w:r>
            <w:r w:rsidR="006E4555"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>Défis</w:t>
            </w:r>
            <w:r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6E4555"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 xml:space="preserve">externes </w:t>
            </w:r>
            <w:r w:rsidRPr="006E4555">
              <w:rPr>
                <w:rFonts w:ascii="Simplon Norm" w:hAnsi="Simplon Norm" w:cstheme="minorHAnsi"/>
                <w:bCs/>
                <w:i/>
                <w:iCs/>
                <w:sz w:val="20"/>
                <w:szCs w:val="20"/>
              </w:rPr>
              <w:t>potentiels)</w:t>
            </w:r>
          </w:p>
        </w:tc>
        <w:tc>
          <w:tcPr>
            <w:tcW w:w="6095" w:type="dxa"/>
          </w:tcPr>
          <w:p w14:paraId="26965D8B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</w:tbl>
    <w:p w14:paraId="56A8D002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67AF06C8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0887B44B" w14:textId="77777777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Impact touristique</w:t>
      </w:r>
    </w:p>
    <w:p w14:paraId="591C55D8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Indiquer une projection du nombre de </w:t>
      </w:r>
      <w:proofErr w:type="spellStart"/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visiteur·euse</w:t>
      </w:r>
      <w:proofErr w:type="spellEnd"/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 attendu dans le cadre du projet ainsi qu’une estimation du nombre de nuitées attendues.</w:t>
      </w:r>
    </w:p>
    <w:p w14:paraId="2F162CF1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tbl>
      <w:tblPr>
        <w:tblW w:w="9352" w:type="dxa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1701"/>
        <w:gridCol w:w="1701"/>
        <w:gridCol w:w="1559"/>
        <w:gridCol w:w="1417"/>
      </w:tblGrid>
      <w:tr w:rsidR="00462407" w:rsidRPr="00572156" w14:paraId="32EE6284" w14:textId="77777777" w:rsidTr="00542E7B">
        <w:tc>
          <w:tcPr>
            <w:tcW w:w="2974" w:type="dxa"/>
            <w:shd w:val="clear" w:color="auto" w:fill="D9E2F3" w:themeFill="accent1" w:themeFillTint="33"/>
          </w:tcPr>
          <w:p w14:paraId="00C6DB7E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E2F3" w:themeFill="accent1" w:themeFillTint="33"/>
          </w:tcPr>
          <w:p w14:paraId="67DF1E41" w14:textId="77777777" w:rsidR="00462407" w:rsidRPr="00572156" w:rsidRDefault="00462407" w:rsidP="00542E7B">
            <w:pPr>
              <w:jc w:val="center"/>
              <w:rPr>
                <w:rFonts w:ascii="Filson Pro Regular" w:hAnsi="Filson Pro Regular" w:cstheme="minorHAnsi"/>
                <w:sz w:val="22"/>
                <w:szCs w:val="22"/>
              </w:rPr>
            </w:pPr>
            <w:r>
              <w:rPr>
                <w:rFonts w:ascii="Filson Pro Regular" w:hAnsi="Filson Pro Regular" w:cstheme="minorHAnsi"/>
                <w:sz w:val="22"/>
                <w:szCs w:val="22"/>
              </w:rPr>
              <w:t>1</w:t>
            </w:r>
            <w:r w:rsidRPr="005E3B29">
              <w:rPr>
                <w:rFonts w:ascii="Filson Pro Regular" w:hAnsi="Filson Pro Regular" w:cstheme="minorHAnsi"/>
                <w:sz w:val="22"/>
                <w:szCs w:val="22"/>
                <w:vertAlign w:val="superscript"/>
              </w:rPr>
              <w:t>ère</w:t>
            </w:r>
            <w:r>
              <w:rPr>
                <w:rFonts w:ascii="Filson Pro Regular" w:hAnsi="Filson Pro Regular" w:cstheme="minorHAnsi"/>
                <w:sz w:val="22"/>
                <w:szCs w:val="22"/>
              </w:rPr>
              <w:t xml:space="preserve"> année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5988744" w14:textId="77777777" w:rsidR="00462407" w:rsidRPr="00572156" w:rsidRDefault="00462407" w:rsidP="00542E7B">
            <w:pPr>
              <w:jc w:val="center"/>
              <w:rPr>
                <w:rFonts w:ascii="Filson Pro Regular" w:hAnsi="Filson Pro Regular" w:cstheme="minorHAnsi"/>
                <w:sz w:val="22"/>
                <w:szCs w:val="22"/>
              </w:rPr>
            </w:pPr>
            <w:r>
              <w:rPr>
                <w:rFonts w:ascii="Filson Pro Regular" w:hAnsi="Filson Pro Regular" w:cstheme="minorHAnsi"/>
                <w:sz w:val="22"/>
                <w:szCs w:val="22"/>
              </w:rPr>
              <w:t>2</w:t>
            </w:r>
            <w:r w:rsidRPr="005E3B29">
              <w:rPr>
                <w:rFonts w:ascii="Filson Pro Regular" w:hAnsi="Filson Pro Regular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="Filson Pro Regular" w:hAnsi="Filson Pro Regular" w:cstheme="minorHAnsi"/>
                <w:sz w:val="22"/>
                <w:szCs w:val="22"/>
              </w:rPr>
              <w:t xml:space="preserve"> année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778A3755" w14:textId="77777777" w:rsidR="00462407" w:rsidRPr="00572156" w:rsidRDefault="00462407" w:rsidP="00542E7B">
            <w:pPr>
              <w:jc w:val="center"/>
              <w:rPr>
                <w:rFonts w:ascii="Filson Pro Regular" w:hAnsi="Filson Pro Regular" w:cstheme="minorHAnsi"/>
                <w:sz w:val="22"/>
                <w:szCs w:val="22"/>
              </w:rPr>
            </w:pPr>
            <w:r>
              <w:rPr>
                <w:rFonts w:ascii="Filson Pro Regular" w:hAnsi="Filson Pro Regular" w:cstheme="minorHAnsi"/>
                <w:sz w:val="22"/>
                <w:szCs w:val="22"/>
              </w:rPr>
              <w:t>3</w:t>
            </w:r>
            <w:r w:rsidRPr="005E3B29">
              <w:rPr>
                <w:rFonts w:ascii="Filson Pro Regular" w:hAnsi="Filson Pro Regular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="Filson Pro Regular" w:hAnsi="Filson Pro Regular" w:cstheme="minorHAnsi"/>
                <w:sz w:val="22"/>
                <w:szCs w:val="22"/>
              </w:rPr>
              <w:t xml:space="preserve"> année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0C79ACFF" w14:textId="77777777" w:rsidR="00462407" w:rsidRPr="00572156" w:rsidRDefault="00462407" w:rsidP="00542E7B">
            <w:pPr>
              <w:jc w:val="center"/>
              <w:rPr>
                <w:rFonts w:ascii="Filson Pro Regular" w:hAnsi="Filson Pro Regular" w:cstheme="minorHAnsi"/>
                <w:sz w:val="22"/>
                <w:szCs w:val="22"/>
              </w:rPr>
            </w:pPr>
            <w:r>
              <w:rPr>
                <w:rFonts w:ascii="Filson Pro Regular" w:hAnsi="Filson Pro Regular" w:cstheme="minorHAnsi"/>
                <w:sz w:val="22"/>
                <w:szCs w:val="22"/>
              </w:rPr>
              <w:t>4</w:t>
            </w:r>
            <w:r w:rsidRPr="005E3B29">
              <w:rPr>
                <w:rFonts w:ascii="Filson Pro Regular" w:hAnsi="Filson Pro Regular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="Filson Pro Regular" w:hAnsi="Filson Pro Regular" w:cstheme="minorHAnsi"/>
                <w:sz w:val="22"/>
                <w:szCs w:val="22"/>
              </w:rPr>
              <w:t xml:space="preserve"> année</w:t>
            </w:r>
          </w:p>
        </w:tc>
      </w:tr>
      <w:tr w:rsidR="00462407" w:rsidRPr="00572156" w14:paraId="708BD9F0" w14:textId="77777777" w:rsidTr="00542E7B">
        <w:tc>
          <w:tcPr>
            <w:tcW w:w="2974" w:type="dxa"/>
            <w:shd w:val="clear" w:color="auto" w:fill="D9E2F3" w:themeFill="accent1" w:themeFillTint="33"/>
          </w:tcPr>
          <w:p w14:paraId="7E463E69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>
              <w:rPr>
                <w:rFonts w:ascii="Simplon Norm" w:hAnsi="Simplon Norm" w:cstheme="minorHAnsi"/>
                <w:bCs/>
                <w:sz w:val="22"/>
                <w:szCs w:val="22"/>
              </w:rPr>
              <w:t xml:space="preserve">Nombre de </w:t>
            </w:r>
            <w:proofErr w:type="spellStart"/>
            <w:r>
              <w:rPr>
                <w:rFonts w:ascii="Simplon Norm" w:hAnsi="Simplon Norm" w:cstheme="minorHAnsi"/>
                <w:bCs/>
                <w:sz w:val="22"/>
                <w:szCs w:val="22"/>
              </w:rPr>
              <w:t>visiteur·euse·s</w:t>
            </w:r>
            <w:proofErr w:type="spellEnd"/>
          </w:p>
        </w:tc>
        <w:tc>
          <w:tcPr>
            <w:tcW w:w="1701" w:type="dxa"/>
          </w:tcPr>
          <w:p w14:paraId="67D547E4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33D881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05D588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6DDA83C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65F7F229" w14:textId="77777777" w:rsidTr="00542E7B">
        <w:tc>
          <w:tcPr>
            <w:tcW w:w="2974" w:type="dxa"/>
            <w:shd w:val="clear" w:color="auto" w:fill="D9E2F3" w:themeFill="accent1" w:themeFillTint="33"/>
          </w:tcPr>
          <w:p w14:paraId="4034CBB7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>
              <w:rPr>
                <w:rFonts w:ascii="Simplon Norm" w:hAnsi="Simplon Norm" w:cstheme="minorHAnsi"/>
                <w:bCs/>
                <w:sz w:val="22"/>
                <w:szCs w:val="22"/>
              </w:rPr>
              <w:t>Nombre de nuitées</w:t>
            </w:r>
          </w:p>
        </w:tc>
        <w:tc>
          <w:tcPr>
            <w:tcW w:w="1701" w:type="dxa"/>
          </w:tcPr>
          <w:p w14:paraId="44780B50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56E21D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2D5B83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31C766D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5738DA0E" w14:textId="77777777" w:rsidTr="00542E7B">
        <w:tc>
          <w:tcPr>
            <w:tcW w:w="2974" w:type="dxa"/>
            <w:shd w:val="clear" w:color="auto" w:fill="D9E2F3" w:themeFill="accent1" w:themeFillTint="33"/>
          </w:tcPr>
          <w:p w14:paraId="7412026E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>
              <w:rPr>
                <w:rFonts w:ascii="Simplon Norm" w:hAnsi="Simplon Norm" w:cstheme="minorHAnsi"/>
                <w:bCs/>
                <w:sz w:val="22"/>
                <w:szCs w:val="22"/>
              </w:rPr>
              <w:t>Provenance de la clientèle</w:t>
            </w:r>
          </w:p>
        </w:tc>
        <w:tc>
          <w:tcPr>
            <w:tcW w:w="1701" w:type="dxa"/>
          </w:tcPr>
          <w:p w14:paraId="71F4399B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52F50E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8FFCC5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CE0CD81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</w:tbl>
    <w:p w14:paraId="3B121F3B" w14:textId="77777777" w:rsidR="00462407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154CB91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144F399" w14:textId="77777777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Impact économique</w:t>
      </w:r>
    </w:p>
    <w:p w14:paraId="0D421445" w14:textId="77777777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Indiquer les retombées économiques locales ainsi que les prestataires </w:t>
      </w:r>
      <w: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régionaux concernés.</w:t>
      </w:r>
    </w:p>
    <w:p w14:paraId="3B104CD2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7B5FDF24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28005387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2F9127CD" w14:textId="77777777" w:rsidR="00462407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7587A4B0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6EB0C16E" w14:textId="77777777" w:rsidR="00462407" w:rsidRPr="00572156" w:rsidRDefault="00462407" w:rsidP="00462407">
      <w:pPr>
        <w:pStyle w:val="Paragraphedeliste"/>
        <w:numPr>
          <w:ilvl w:val="1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Valeur ajoutée du projet</w:t>
      </w:r>
    </w:p>
    <w:p w14:paraId="0DF990A0" w14:textId="6D7C2EDA" w:rsidR="00462407" w:rsidRPr="00572156" w:rsidRDefault="00462407" w:rsidP="00462407">
      <w:pPr>
        <w:pStyle w:val="Paragraphedeliste"/>
        <w:ind w:left="360"/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Indiquer quelle plus-value </w:t>
      </w:r>
      <w:r w:rsidR="00517C3A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le</w:t>
      </w: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 xml:space="preserve"> projet apporte à la région ainsi qu’à l’offre touristique existante. </w:t>
      </w:r>
    </w:p>
    <w:p w14:paraId="3A2E00C0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11DF8930" w14:textId="77777777" w:rsidR="00462407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16FD68CC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1F8A942B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A2A5802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0A625FBA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29FA39A2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2F915FC6" w14:textId="77777777" w:rsidR="00C019D0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522372F8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479EBC32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2FA6A820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278CA4ED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lastRenderedPageBreak/>
        <w:t>Stratégie touristique régionale</w:t>
      </w:r>
    </w:p>
    <w:p w14:paraId="62C772C5" w14:textId="4E4A616F" w:rsidR="00462407" w:rsidRPr="00F67484" w:rsidRDefault="00B95DA3" w:rsidP="00462407">
      <w:pPr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</w:pP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Indiquer à quel(s)</w:t>
      </w:r>
      <w:r w:rsidR="00462407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 xml:space="preserve"> axe</w:t>
      </w: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(</w:t>
      </w:r>
      <w:r w:rsidR="00462407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s</w:t>
      </w: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)</w:t>
      </w:r>
      <w:r w:rsidR="00462407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 xml:space="preserve"> principa</w:t>
      </w: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l(a</w:t>
      </w:r>
      <w:r w:rsidR="00462407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ux</w:t>
      </w: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)</w:t>
      </w:r>
      <w:r w:rsidR="00462407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 xml:space="preserve"> de la stratégie touristique 25-29</w:t>
      </w:r>
      <w:r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 xml:space="preserve"> le projet correspond</w:t>
      </w:r>
      <w:r w:rsidR="00F67484" w:rsidRP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.</w:t>
      </w:r>
    </w:p>
    <w:p w14:paraId="188ADFD0" w14:textId="77777777" w:rsidR="00462407" w:rsidRDefault="00462407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p w14:paraId="22B8E5C9" w14:textId="050EECF8" w:rsidR="00462407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138876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7C43F6">
        <w:rPr>
          <w:rFonts w:ascii="Simplon Norm" w:eastAsia="Times New Roman" w:hAnsi="Simplon Norm" w:cs="Times New Roman"/>
          <w:sz w:val="22"/>
          <w:szCs w:val="22"/>
          <w:lang w:eastAsia="fr-CH"/>
        </w:rPr>
        <w:t>Prolonger les séjours des hôtes</w:t>
      </w:r>
    </w:p>
    <w:p w14:paraId="2DC900FA" w14:textId="46B98835" w:rsidR="007C43F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257482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43F6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7C43F6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7C43F6">
        <w:rPr>
          <w:rFonts w:ascii="Simplon Norm" w:eastAsia="Times New Roman" w:hAnsi="Simplon Norm" w:cs="Times New Roman"/>
          <w:sz w:val="22"/>
          <w:szCs w:val="22"/>
          <w:lang w:eastAsia="fr-CH"/>
        </w:rPr>
        <w:t>Faire découvrir l’offre du district de la Veveyse</w:t>
      </w:r>
    </w:p>
    <w:p w14:paraId="1D5F8B86" w14:textId="60D85956" w:rsidR="00732EEB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35341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EEB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732EEB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732EEB">
        <w:rPr>
          <w:rFonts w:ascii="Simplon Norm" w:eastAsia="Times New Roman" w:hAnsi="Simplon Norm" w:cs="Times New Roman"/>
          <w:sz w:val="22"/>
          <w:szCs w:val="22"/>
          <w:lang w:eastAsia="fr-CH"/>
        </w:rPr>
        <w:t>Informer les touristes de la diversité des activités en Veveyse</w:t>
      </w:r>
    </w:p>
    <w:p w14:paraId="43AC55E0" w14:textId="451E228C" w:rsidR="004807BA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966190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7BA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807BA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807BA">
        <w:rPr>
          <w:rFonts w:ascii="Simplon Norm" w:eastAsia="Times New Roman" w:hAnsi="Simplon Norm" w:cs="Times New Roman"/>
          <w:sz w:val="22"/>
          <w:szCs w:val="22"/>
          <w:lang w:eastAsia="fr-CH"/>
        </w:rPr>
        <w:t>Consolider l’attractivité des séjours courts</w:t>
      </w:r>
    </w:p>
    <w:p w14:paraId="5EC32E27" w14:textId="6F2B8A1F" w:rsidR="004807BA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952040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7BA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807BA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807BA">
        <w:rPr>
          <w:rFonts w:ascii="Simplon Norm" w:eastAsia="Times New Roman" w:hAnsi="Simplon Norm" w:cs="Times New Roman"/>
          <w:sz w:val="22"/>
          <w:szCs w:val="22"/>
          <w:lang w:eastAsia="fr-CH"/>
        </w:rPr>
        <w:t>Communiquer les principaux atouts de la région (proximité, authenticité, nature)</w:t>
      </w:r>
    </w:p>
    <w:p w14:paraId="1F92BE16" w14:textId="41AB9D4D" w:rsidR="00C019D0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70491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1BCB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9D1BCB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9D1BCB">
        <w:rPr>
          <w:rFonts w:ascii="Simplon Norm" w:eastAsia="Times New Roman" w:hAnsi="Simplon Norm" w:cs="Times New Roman"/>
          <w:sz w:val="22"/>
          <w:szCs w:val="22"/>
          <w:lang w:eastAsia="fr-CH"/>
        </w:rPr>
        <w:t>Diversifier l’offre au-delà des week-ends et vacances scolaires</w:t>
      </w:r>
    </w:p>
    <w:p w14:paraId="330ED537" w14:textId="77777777" w:rsidR="00C019D0" w:rsidRPr="00814CC6" w:rsidRDefault="00C019D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5DE0EF76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Ressources nécessaires à la réalisation du projet</w:t>
      </w:r>
    </w:p>
    <w:p w14:paraId="194F6154" w14:textId="5CF93B97" w:rsidR="00462407" w:rsidRPr="00B95DA3" w:rsidRDefault="00462407" w:rsidP="00462407">
      <w:pPr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</w:pPr>
      <w:r w:rsidRPr="00B95DA3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Indiquer les différentes ressources mise</w:t>
      </w:r>
      <w:r w:rsidR="00F67484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>s</w:t>
      </w:r>
      <w:r w:rsidRPr="00B95DA3">
        <w:rPr>
          <w:rFonts w:ascii="Simplon Norm" w:eastAsia="Times New Roman" w:hAnsi="Simplon Norm" w:cs="Times New Roman"/>
          <w:bCs/>
          <w:i/>
          <w:iCs/>
          <w:sz w:val="22"/>
          <w:szCs w:val="22"/>
          <w:lang w:eastAsia="fr-CH"/>
        </w:rPr>
        <w:t xml:space="preserve"> à disposition du projet et les rôles liés.</w:t>
      </w:r>
    </w:p>
    <w:p w14:paraId="155596BB" w14:textId="77777777" w:rsidR="00462407" w:rsidRPr="00572156" w:rsidRDefault="00462407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462407" w:rsidRPr="00572156" w14:paraId="72431924" w14:textId="77777777" w:rsidTr="001F236A">
        <w:tc>
          <w:tcPr>
            <w:tcW w:w="3539" w:type="dxa"/>
            <w:shd w:val="clear" w:color="auto" w:fill="D9E2F3" w:themeFill="accent1" w:themeFillTint="33"/>
          </w:tcPr>
          <w:p w14:paraId="0F8434CA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Ressources humaines</w:t>
            </w:r>
          </w:p>
        </w:tc>
        <w:tc>
          <w:tcPr>
            <w:tcW w:w="5521" w:type="dxa"/>
          </w:tcPr>
          <w:p w14:paraId="5DE9ED57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3FDA175B" w14:textId="77777777" w:rsidTr="001F236A">
        <w:tc>
          <w:tcPr>
            <w:tcW w:w="3539" w:type="dxa"/>
            <w:shd w:val="clear" w:color="auto" w:fill="D9E2F3" w:themeFill="accent1" w:themeFillTint="33"/>
          </w:tcPr>
          <w:p w14:paraId="1328618F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Ressources matérielles</w:t>
            </w:r>
          </w:p>
        </w:tc>
        <w:tc>
          <w:tcPr>
            <w:tcW w:w="5521" w:type="dxa"/>
          </w:tcPr>
          <w:p w14:paraId="0F335895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6B60A1E7" w14:textId="77777777" w:rsidTr="001F236A">
        <w:tc>
          <w:tcPr>
            <w:tcW w:w="3539" w:type="dxa"/>
            <w:shd w:val="clear" w:color="auto" w:fill="D9E2F3" w:themeFill="accent1" w:themeFillTint="33"/>
          </w:tcPr>
          <w:p w14:paraId="2CBEE5FC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Équipements disponibles</w:t>
            </w:r>
          </w:p>
        </w:tc>
        <w:tc>
          <w:tcPr>
            <w:tcW w:w="5521" w:type="dxa"/>
          </w:tcPr>
          <w:p w14:paraId="3289CBEA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4003DF6C" w14:textId="77777777" w:rsidTr="001F236A">
        <w:tc>
          <w:tcPr>
            <w:tcW w:w="3539" w:type="dxa"/>
            <w:shd w:val="clear" w:color="auto" w:fill="D9E2F3" w:themeFill="accent1" w:themeFillTint="33"/>
          </w:tcPr>
          <w:p w14:paraId="75300936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Partenariats envisagés ou engagés</w:t>
            </w:r>
          </w:p>
        </w:tc>
        <w:tc>
          <w:tcPr>
            <w:tcW w:w="5521" w:type="dxa"/>
          </w:tcPr>
          <w:p w14:paraId="4EDE44D8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  <w:tr w:rsidR="00462407" w:rsidRPr="00572156" w14:paraId="68B5AE57" w14:textId="77777777" w:rsidTr="001F236A">
        <w:tc>
          <w:tcPr>
            <w:tcW w:w="3539" w:type="dxa"/>
            <w:shd w:val="clear" w:color="auto" w:fill="D9E2F3" w:themeFill="accent1" w:themeFillTint="33"/>
          </w:tcPr>
          <w:p w14:paraId="6F9EFA9D" w14:textId="77777777" w:rsidR="00462407" w:rsidRPr="00572156" w:rsidRDefault="00462407" w:rsidP="00542E7B">
            <w:pPr>
              <w:rPr>
                <w:rFonts w:ascii="Simplon Norm" w:hAnsi="Simplon Norm" w:cstheme="minorHAnsi"/>
                <w:bCs/>
                <w:sz w:val="22"/>
                <w:szCs w:val="22"/>
              </w:rPr>
            </w:pPr>
            <w:r w:rsidRPr="00572156">
              <w:rPr>
                <w:rFonts w:ascii="Simplon Norm" w:hAnsi="Simplon Norm" w:cstheme="minorHAnsi"/>
                <w:bCs/>
                <w:sz w:val="22"/>
                <w:szCs w:val="22"/>
              </w:rPr>
              <w:t>Autres</w:t>
            </w:r>
          </w:p>
        </w:tc>
        <w:tc>
          <w:tcPr>
            <w:tcW w:w="5521" w:type="dxa"/>
          </w:tcPr>
          <w:p w14:paraId="410144B5" w14:textId="77777777" w:rsidR="00462407" w:rsidRPr="00572156" w:rsidRDefault="00462407" w:rsidP="00542E7B">
            <w:pPr>
              <w:rPr>
                <w:rFonts w:ascii="Filson Pro Regular" w:hAnsi="Filson Pro Regular" w:cstheme="minorHAnsi"/>
                <w:sz w:val="22"/>
                <w:szCs w:val="22"/>
              </w:rPr>
            </w:pPr>
          </w:p>
        </w:tc>
      </w:tr>
    </w:tbl>
    <w:p w14:paraId="05180524" w14:textId="77777777" w:rsidR="00C019D0" w:rsidRPr="00572156" w:rsidRDefault="00C019D0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78CB341F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Financement du projet</w:t>
      </w:r>
    </w:p>
    <w:p w14:paraId="269B8199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3957"/>
      </w:tblGrid>
      <w:tr w:rsidR="00462407" w:rsidRPr="00572156" w14:paraId="1A9EB484" w14:textId="77777777" w:rsidTr="00542E7B">
        <w:trPr>
          <w:trHeight w:val="336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36C799A2" w14:textId="77777777" w:rsidR="00462407" w:rsidRPr="001D45C1" w:rsidRDefault="00462407" w:rsidP="00542E7B">
            <w:pPr>
              <w:jc w:val="center"/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</w:pPr>
            <w:r w:rsidRPr="001D45C1"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  <w:t>Source</w:t>
            </w:r>
          </w:p>
        </w:tc>
        <w:tc>
          <w:tcPr>
            <w:tcW w:w="2409" w:type="dxa"/>
            <w:shd w:val="clear" w:color="auto" w:fill="D9E2F3" w:themeFill="accent1" w:themeFillTint="33"/>
            <w:vAlign w:val="center"/>
          </w:tcPr>
          <w:p w14:paraId="225DA788" w14:textId="77777777" w:rsidR="00462407" w:rsidRPr="001D45C1" w:rsidRDefault="00462407" w:rsidP="00542E7B">
            <w:pPr>
              <w:jc w:val="center"/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</w:pPr>
            <w:r w:rsidRPr="001D45C1"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  <w:t>Montant en CHF</w:t>
            </w:r>
          </w:p>
        </w:tc>
        <w:tc>
          <w:tcPr>
            <w:tcW w:w="3957" w:type="dxa"/>
            <w:shd w:val="clear" w:color="auto" w:fill="D9E2F3" w:themeFill="accent1" w:themeFillTint="33"/>
            <w:vAlign w:val="center"/>
          </w:tcPr>
          <w:p w14:paraId="7DF0D169" w14:textId="77777777" w:rsidR="00462407" w:rsidRPr="001D45C1" w:rsidRDefault="00462407" w:rsidP="00542E7B">
            <w:pPr>
              <w:jc w:val="center"/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</w:pPr>
            <w:r w:rsidRPr="001D45C1">
              <w:rPr>
                <w:rFonts w:ascii="Simplon Norm" w:eastAsia="Times New Roman" w:hAnsi="Simplon Norm" w:cs="Times New Roman"/>
                <w:b/>
                <w:bCs/>
                <w:sz w:val="22"/>
                <w:szCs w:val="22"/>
                <w:lang w:eastAsia="fr-CH"/>
              </w:rPr>
              <w:t>Provenance des fonds</w:t>
            </w:r>
          </w:p>
        </w:tc>
      </w:tr>
      <w:tr w:rsidR="00462407" w:rsidRPr="00572156" w14:paraId="3D3CB957" w14:textId="77777777" w:rsidTr="00542E7B">
        <w:trPr>
          <w:trHeight w:val="495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557FD9BC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Coût total du projet (TTC)</w:t>
            </w:r>
          </w:p>
        </w:tc>
        <w:tc>
          <w:tcPr>
            <w:tcW w:w="2409" w:type="dxa"/>
            <w:vAlign w:val="center"/>
          </w:tcPr>
          <w:p w14:paraId="24D0DA77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7B59C08C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-</w:t>
            </w:r>
          </w:p>
        </w:tc>
      </w:tr>
      <w:tr w:rsidR="00462407" w:rsidRPr="00572156" w14:paraId="5FB91D46" w14:textId="77777777" w:rsidTr="00542E7B">
        <w:trPr>
          <w:trHeight w:val="559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5D9F0975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Fonds propres</w:t>
            </w:r>
          </w:p>
        </w:tc>
        <w:tc>
          <w:tcPr>
            <w:tcW w:w="2409" w:type="dxa"/>
            <w:vAlign w:val="center"/>
          </w:tcPr>
          <w:p w14:paraId="393AB8F4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1CD62E40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77494422" w14:textId="77777777" w:rsidTr="00542E7B">
        <w:trPr>
          <w:trHeight w:val="553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5BA4DFF8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Soutien communal</w:t>
            </w:r>
          </w:p>
        </w:tc>
        <w:tc>
          <w:tcPr>
            <w:tcW w:w="2409" w:type="dxa"/>
            <w:vAlign w:val="center"/>
          </w:tcPr>
          <w:p w14:paraId="5F310941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773CEC7C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31339444" w14:textId="77777777" w:rsidTr="00542E7B">
        <w:trPr>
          <w:trHeight w:val="553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50C7CC8E" w14:textId="77777777" w:rsidR="00462407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Soutien cantonal</w:t>
            </w:r>
          </w:p>
        </w:tc>
        <w:tc>
          <w:tcPr>
            <w:tcW w:w="2409" w:type="dxa"/>
            <w:vAlign w:val="center"/>
          </w:tcPr>
          <w:p w14:paraId="1BFF3556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28ADDE3D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2288875C" w14:textId="77777777" w:rsidTr="00542E7B">
        <w:trPr>
          <w:trHeight w:val="553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22CBC0D5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Sponsoring</w:t>
            </w:r>
          </w:p>
        </w:tc>
        <w:tc>
          <w:tcPr>
            <w:tcW w:w="2409" w:type="dxa"/>
            <w:vAlign w:val="center"/>
          </w:tcPr>
          <w:p w14:paraId="7DB173D5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1BB5A506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06F2159F" w14:textId="77777777" w:rsidTr="00542E7B">
        <w:trPr>
          <w:trHeight w:val="553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6ABDA664" w14:textId="77777777" w:rsidR="00462407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Autres financements</w:t>
            </w:r>
          </w:p>
        </w:tc>
        <w:tc>
          <w:tcPr>
            <w:tcW w:w="2409" w:type="dxa"/>
            <w:vAlign w:val="center"/>
          </w:tcPr>
          <w:p w14:paraId="08A53F98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468567F6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</w:tr>
      <w:tr w:rsidR="00462407" w:rsidRPr="00572156" w14:paraId="375838FA" w14:textId="77777777" w:rsidTr="00542E7B">
        <w:trPr>
          <w:trHeight w:val="574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103432A8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Montant de la demande</w:t>
            </w:r>
          </w:p>
        </w:tc>
        <w:tc>
          <w:tcPr>
            <w:tcW w:w="2409" w:type="dxa"/>
            <w:vAlign w:val="center"/>
          </w:tcPr>
          <w:p w14:paraId="3D880BDB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</w:p>
        </w:tc>
        <w:tc>
          <w:tcPr>
            <w:tcW w:w="3957" w:type="dxa"/>
            <w:vAlign w:val="center"/>
          </w:tcPr>
          <w:p w14:paraId="273BAC93" w14:textId="77777777" w:rsidR="00462407" w:rsidRPr="00572156" w:rsidRDefault="00462407" w:rsidP="00542E7B">
            <w:pPr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</w:pPr>
            <w:r w:rsidRPr="00572156">
              <w:rPr>
                <w:rFonts w:ascii="Simplon Norm" w:eastAsia="Times New Roman" w:hAnsi="Simplon Norm" w:cs="Times New Roman"/>
                <w:sz w:val="22"/>
                <w:szCs w:val="22"/>
                <w:lang w:eastAsia="fr-CH"/>
              </w:rPr>
              <w:t>Les Paccots – La Veveyse Tourisme</w:t>
            </w:r>
          </w:p>
        </w:tc>
      </w:tr>
    </w:tbl>
    <w:p w14:paraId="4E8EA3CA" w14:textId="77777777" w:rsidR="00462407" w:rsidRPr="00572156" w:rsidRDefault="00462407" w:rsidP="00462407">
      <w:pP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  <w:t>* Merci de joindre un budget détaillé à la demande de soutien.</w:t>
      </w:r>
    </w:p>
    <w:p w14:paraId="1802708D" w14:textId="77777777" w:rsidR="00C019D0" w:rsidRPr="00572156" w:rsidRDefault="00C019D0" w:rsidP="00462407">
      <w:pPr>
        <w:rPr>
          <w:rFonts w:ascii="Simplon Norm" w:eastAsia="Times New Roman" w:hAnsi="Simplon Norm" w:cs="Times New Roman"/>
          <w:i/>
          <w:iCs/>
          <w:sz w:val="22"/>
          <w:szCs w:val="22"/>
          <w:lang w:eastAsia="fr-CH"/>
        </w:rPr>
      </w:pPr>
    </w:p>
    <w:p w14:paraId="7991DBAB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t>Documents à joindre</w:t>
      </w:r>
    </w:p>
    <w:p w14:paraId="6BA531B8" w14:textId="77777777" w:rsidR="00462407" w:rsidRPr="00572156" w:rsidRDefault="00462407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3B7150C3" w14:textId="77777777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675540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Description/présentation détaillée du projet</w:t>
      </w:r>
    </w:p>
    <w:p w14:paraId="0534187E" w14:textId="77777777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257553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Plan de situation</w:t>
      </w:r>
    </w:p>
    <w:p w14:paraId="3A9C5079" w14:textId="77777777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2004007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Plan marketing et planning </w:t>
      </w:r>
    </w:p>
    <w:p w14:paraId="19C7FC5D" w14:textId="298F9FB3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31626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F67484">
        <w:rPr>
          <w:rFonts w:ascii="Simplon Norm" w:eastAsia="Times New Roman" w:hAnsi="Simplon Norm" w:cs="Times New Roman"/>
          <w:sz w:val="22"/>
          <w:szCs w:val="22"/>
          <w:lang w:eastAsia="fr-CH"/>
        </w:rPr>
        <w:t>P</w:t>
      </w:r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>lanning des étapes principales du projet</w:t>
      </w:r>
    </w:p>
    <w:p w14:paraId="28293D6D" w14:textId="77777777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891929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Budget détaillé </w:t>
      </w:r>
    </w:p>
    <w:p w14:paraId="51263692" w14:textId="77777777" w:rsidR="00462407" w:rsidRPr="00572156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703746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 w:rsidRPr="00572156">
            <w:rPr>
              <w:rFonts w:ascii="Segoe UI Symbol" w:eastAsia="MS Gothic" w:hAnsi="Segoe UI Symbol" w:cs="Segoe UI Symbol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Tout autre document relatif au développement du projet</w:t>
      </w:r>
    </w:p>
    <w:p w14:paraId="167051D8" w14:textId="77777777" w:rsidR="001F7935" w:rsidRDefault="001F7935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2457D87C" w14:textId="77777777" w:rsidR="001F7935" w:rsidRPr="00572156" w:rsidRDefault="001F7935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5377B63B" w14:textId="77777777" w:rsidR="00462407" w:rsidRPr="00572156" w:rsidRDefault="00462407" w:rsidP="00462407">
      <w:pPr>
        <w:pStyle w:val="Paragraphedeliste"/>
        <w:numPr>
          <w:ilvl w:val="0"/>
          <w:numId w:val="3"/>
        </w:num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  <w:lastRenderedPageBreak/>
        <w:t>Engagements</w:t>
      </w:r>
    </w:p>
    <w:p w14:paraId="3296DA23" w14:textId="77777777" w:rsidR="00462407" w:rsidRPr="00572156" w:rsidRDefault="00462407" w:rsidP="00462407">
      <w:pPr>
        <w:rPr>
          <w:rFonts w:ascii="Simplon Norm" w:eastAsia="Times New Roman" w:hAnsi="Simplon Norm" w:cs="Times New Roman"/>
          <w:color w:val="173869"/>
          <w:sz w:val="22"/>
          <w:szCs w:val="22"/>
          <w:lang w:eastAsia="fr-CH"/>
        </w:rPr>
      </w:pPr>
    </w:p>
    <w:p w14:paraId="603B4F59" w14:textId="77777777" w:rsidR="00462407" w:rsidRDefault="00462407" w:rsidP="00462407">
      <w:pPr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Le/la </w:t>
      </w:r>
      <w:proofErr w:type="spellStart"/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porteur·euse</w:t>
      </w:r>
      <w:proofErr w:type="spellEnd"/>
      <w:r w:rsidRPr="00572156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de projet atteste ;</w:t>
      </w:r>
    </w:p>
    <w:p w14:paraId="5E5FF2FB" w14:textId="77777777" w:rsidR="00462407" w:rsidRDefault="00462407" w:rsidP="00462407">
      <w:pPr>
        <w:jc w:val="both"/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</w:p>
    <w:p w14:paraId="21F9655F" w14:textId="77777777" w:rsidR="00462407" w:rsidRDefault="0000000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21701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que les informations fournies sont exactes et compl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è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tes</w:t>
      </w:r>
      <w:r w:rsidR="00462407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 ;</w:t>
      </w:r>
    </w:p>
    <w:p w14:paraId="77B2AD59" w14:textId="77777777" w:rsidR="00462407" w:rsidRDefault="0000000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617492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avoir </w:t>
      </w:r>
      <w:r w:rsidR="00462407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respecté le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r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è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glement du fonds de soutien ;</w:t>
      </w:r>
    </w:p>
    <w:p w14:paraId="1CB1263F" w14:textId="77777777" w:rsidR="00462407" w:rsidRDefault="0000000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160060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avoir associ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é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et inform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é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les </w:t>
      </w:r>
      <w:proofErr w:type="spellStart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acteur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·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trice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·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s</w:t>
      </w:r>
      <w:proofErr w:type="spellEnd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</w:t>
      </w:r>
      <w:proofErr w:type="spellStart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locaux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·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ales</w:t>
      </w:r>
      <w:proofErr w:type="spellEnd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</w:t>
      </w:r>
      <w:proofErr w:type="spellStart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concern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é·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e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·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s</w:t>
      </w:r>
      <w:proofErr w:type="spellEnd"/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;</w:t>
      </w:r>
    </w:p>
    <w:p w14:paraId="5314FC8D" w14:textId="77777777" w:rsidR="00462407" w:rsidRDefault="0000000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276866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que le projet ne poursuit pas principalement un but lucratif ;</w:t>
      </w:r>
    </w:p>
    <w:p w14:paraId="672999DE" w14:textId="77777777" w:rsidR="00462407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506507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que</w:t>
      </w:r>
      <w:r w:rsidR="00462407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le projet n'est ni 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à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caract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è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re politique ou religieux, ni ax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é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sur la promotion ou la commercialisation de produits en lien avec l'alcool ;</w:t>
      </w:r>
    </w:p>
    <w:p w14:paraId="4200C206" w14:textId="77777777" w:rsidR="00462407" w:rsidRDefault="00000000" w:rsidP="00462407">
      <w:pPr>
        <w:rPr>
          <w:rFonts w:ascii="Simplon Norm" w:eastAsia="Times New Roman" w:hAnsi="Simplon Norm" w:cs="Times New Roman"/>
          <w:bCs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68473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accepter que LPLVT puisse demander des informations compl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é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mentaires </w:t>
      </w:r>
      <w:r w:rsidR="00462407" w:rsidRPr="00F6613C">
        <w:rPr>
          <w:rFonts w:ascii="Simplon Norm" w:eastAsia="Times New Roman" w:hAnsi="Simplon Norm" w:cs="Simplon Norm"/>
          <w:bCs/>
          <w:sz w:val="22"/>
          <w:szCs w:val="22"/>
          <w:lang w:eastAsia="fr-CH"/>
        </w:rPr>
        <w:t>à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 xml:space="preserve"> tout moment</w:t>
      </w:r>
      <w:r w:rsidR="00462407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 ;</w:t>
      </w:r>
    </w:p>
    <w:p w14:paraId="2E4DB331" w14:textId="5D1B333C" w:rsidR="00E11990" w:rsidRDefault="0000000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sdt>
        <w:sdtPr>
          <w:rPr>
            <w:rFonts w:ascii="Simplon Norm" w:eastAsia="Times New Roman" w:hAnsi="Simplon Norm" w:cs="Times New Roman"/>
            <w:sz w:val="22"/>
            <w:szCs w:val="22"/>
            <w:lang w:eastAsia="fr-CH"/>
          </w:rPr>
          <w:id w:val="-146580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407">
            <w:rPr>
              <w:rFonts w:ascii="MS Gothic" w:eastAsia="MS Gothic" w:hAnsi="MS Gothic" w:cs="Times New Roman" w:hint="eastAsia"/>
              <w:sz w:val="22"/>
              <w:szCs w:val="22"/>
              <w:lang w:eastAsia="fr-CH"/>
            </w:rPr>
            <w:t>☐</w:t>
          </w:r>
        </w:sdtContent>
      </w:sdt>
      <w:r w:rsidR="00462407" w:rsidRPr="00572156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 </w:t>
      </w:r>
      <w:r w:rsidR="00462407" w:rsidRPr="00F6613C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accepter de faire figurer le logo de LPLVT sur l'ensemble des supports de communication</w:t>
      </w:r>
      <w:r w:rsidR="00462407">
        <w:rPr>
          <w:rFonts w:ascii="Simplon Norm" w:eastAsia="Times New Roman" w:hAnsi="Simplon Norm" w:cs="Times New Roman"/>
          <w:bCs/>
          <w:sz w:val="22"/>
          <w:szCs w:val="22"/>
          <w:lang w:eastAsia="fr-CH"/>
        </w:rPr>
        <w:t>.</w:t>
      </w:r>
    </w:p>
    <w:p w14:paraId="6B7F0AB4" w14:textId="77777777" w:rsidR="00E11990" w:rsidRDefault="00E1199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5AA3CB3F" w14:textId="77777777" w:rsidR="00E11990" w:rsidRDefault="00E1199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0DBD339C" w14:textId="77777777" w:rsidR="00E11990" w:rsidRDefault="00E11990" w:rsidP="00462407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75017DD0" w14:textId="77777777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r w:rsidRPr="00E11990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Lieu et date : </w:t>
      </w:r>
    </w:p>
    <w:p w14:paraId="554495F6" w14:textId="77777777" w:rsid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4EA2A44E" w14:textId="77777777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4339F2E1" w14:textId="77777777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21278CE3" w14:textId="5CBC5108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  <w:r w:rsidRPr="00E11990">
        <w:rPr>
          <w:rFonts w:ascii="Simplon Norm" w:eastAsia="Times New Roman" w:hAnsi="Simplon Norm" w:cs="Times New Roman"/>
          <w:sz w:val="22"/>
          <w:szCs w:val="22"/>
          <w:lang w:eastAsia="fr-CH"/>
        </w:rPr>
        <w:t>Signature du</w:t>
      </w:r>
      <w:r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/de la </w:t>
      </w:r>
      <w:proofErr w:type="spellStart"/>
      <w:r>
        <w:rPr>
          <w:rFonts w:ascii="Simplon Norm" w:eastAsia="Times New Roman" w:hAnsi="Simplon Norm" w:cs="Times New Roman"/>
          <w:sz w:val="22"/>
          <w:szCs w:val="22"/>
          <w:lang w:eastAsia="fr-CH"/>
        </w:rPr>
        <w:t>porteur·euse</w:t>
      </w:r>
      <w:proofErr w:type="spellEnd"/>
      <w:r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 de projet </w:t>
      </w:r>
      <w:r w:rsidRPr="00E11990">
        <w:rPr>
          <w:rFonts w:ascii="Simplon Norm" w:eastAsia="Times New Roman" w:hAnsi="Simplon Norm" w:cs="Times New Roman"/>
          <w:sz w:val="22"/>
          <w:szCs w:val="22"/>
          <w:lang w:eastAsia="fr-CH"/>
        </w:rPr>
        <w:t xml:space="preserve">: </w:t>
      </w:r>
    </w:p>
    <w:p w14:paraId="0554B091" w14:textId="77777777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1D0664D3" w14:textId="77777777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p w14:paraId="566B3D36" w14:textId="408178E1" w:rsidR="00E11990" w:rsidRPr="00E11990" w:rsidRDefault="00E11990" w:rsidP="00E11990">
      <w:pPr>
        <w:rPr>
          <w:rFonts w:ascii="Simplon Norm" w:eastAsia="Times New Roman" w:hAnsi="Simplon Norm" w:cs="Times New Roman"/>
          <w:sz w:val="22"/>
          <w:szCs w:val="22"/>
          <w:lang w:eastAsia="fr-CH"/>
        </w:rPr>
      </w:pPr>
    </w:p>
    <w:sectPr w:rsidR="00E11990" w:rsidRPr="00E11990" w:rsidSect="00562DF4">
      <w:headerReference w:type="default" r:id="rId12"/>
      <w:footerReference w:type="default" r:id="rId13"/>
      <w:pgSz w:w="11900" w:h="16840"/>
      <w:pgMar w:top="2127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669E" w14:textId="77777777" w:rsidR="00A87A58" w:rsidRDefault="00A87A58" w:rsidP="00E65A49">
      <w:r>
        <w:separator/>
      </w:r>
    </w:p>
  </w:endnote>
  <w:endnote w:type="continuationSeparator" w:id="0">
    <w:p w14:paraId="547C9ECC" w14:textId="77777777" w:rsidR="00A87A58" w:rsidRDefault="00A87A58" w:rsidP="00E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Light">
    <w:charset w:val="00"/>
    <w:family w:val="auto"/>
    <w:pitch w:val="variable"/>
    <w:sig w:usb0="A00000AF" w:usb1="4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on Norm Bold">
    <w:panose1 w:val="020B0800030000000000"/>
    <w:charset w:val="00"/>
    <w:family w:val="swiss"/>
    <w:notTrueType/>
    <w:pitch w:val="variable"/>
    <w:sig w:usb0="A000006F" w:usb1="4000207B" w:usb2="00000000" w:usb3="00000000" w:csb0="00000093" w:csb1="00000000"/>
  </w:font>
  <w:font w:name="Simplon Norm">
    <w:panose1 w:val="020B0500030000000000"/>
    <w:charset w:val="00"/>
    <w:family w:val="swiss"/>
    <w:notTrueType/>
    <w:pitch w:val="variable"/>
    <w:sig w:usb0="A000006F" w:usb1="4000207B" w:usb2="00000000" w:usb3="00000000" w:csb0="00000093" w:csb1="00000000"/>
  </w:font>
  <w:font w:name="Filson Pro Regular">
    <w:altName w:val="Calibri"/>
    <w:panose1 w:val="00000000000000000000"/>
    <w:charset w:val="00"/>
    <w:family w:val="modern"/>
    <w:notTrueType/>
    <w:pitch w:val="variable"/>
    <w:sig w:usb0="80000027" w:usb1="40000003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DA71F" w14:textId="77777777" w:rsidR="00E65A49" w:rsidRDefault="00AC5209">
    <w:pPr>
      <w:pStyle w:val="Pieddepage"/>
      <w:rPr>
        <w:noProof/>
        <w:lang w:eastAsia="fr-CH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AD3FEFC" wp14:editId="06289169">
              <wp:simplePos x="0" y="0"/>
              <wp:positionH relativeFrom="margin">
                <wp:align>center</wp:align>
              </wp:positionH>
              <wp:positionV relativeFrom="paragraph">
                <wp:posOffset>-597535</wp:posOffset>
              </wp:positionV>
              <wp:extent cx="5284800" cy="486000"/>
              <wp:effectExtent l="0" t="0" r="0" b="952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800" cy="48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8064D" w14:textId="77777777" w:rsidR="00AC5209" w:rsidRPr="001327F1" w:rsidRDefault="00AC5209" w:rsidP="00AC5209">
                          <w:pPr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</w:pP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>Les Paccots – La Veveyse Tourisme</w:t>
                          </w: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b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>Point Info</w:t>
                          </w: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 Bold" w:hAnsi="Simplon Norm Bold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>Tél. +41 21 948 84 56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br/>
                            <w:t>Place d’Armes 15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  <w:t>Route des Paccots 215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  <w:t>www.les-paccots.ch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br/>
                            <w:t>1618 Châtel-St-Denis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  <w:t>1619 Les Paccots</w:t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</w:r>
                          <w:r w:rsidRPr="001327F1">
                            <w:rPr>
                              <w:rFonts w:ascii="Simplon Norm" w:hAnsi="Simplon Norm"/>
                              <w:sz w:val="18"/>
                              <w:szCs w:val="18"/>
                            </w:rPr>
                            <w:tab/>
                            <w:t>info@les-paccots.ch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3FEF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-47.05pt;width:416.15pt;height:38.2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" stroked="f">
              <v:textbox>
                <w:txbxContent>
                  <w:p w14:paraId="2A98064D" w14:textId="77777777" w:rsidR="00AC5209" w:rsidRPr="001327F1" w:rsidRDefault="00AC5209" w:rsidP="00AC5209">
                    <w:pPr>
                      <w:rPr>
                        <w:rFonts w:ascii="Simplon Norm" w:hAnsi="Simplon Norm"/>
                        <w:sz w:val="18"/>
                        <w:szCs w:val="18"/>
                      </w:rPr>
                    </w:pP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>Les Paccots – La Veveyse Tourisme</w:t>
                    </w: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b/>
                        <w:bCs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>Point Info</w:t>
                    </w: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 Bold" w:hAnsi="Simplon Norm Bold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>Tél. +41 21 948 84 56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br/>
                      <w:t>Place d’Armes 15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  <w:t>Route des Paccots 215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  <w:t>www.les-paccots.ch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br/>
                      <w:t>1618 Châtel-St-Denis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  <w:t>1619 Les Paccots</w:t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</w:r>
                    <w:r w:rsidRPr="001327F1">
                      <w:rPr>
                        <w:rFonts w:ascii="Simplon Norm" w:hAnsi="Simplon Norm"/>
                        <w:sz w:val="18"/>
                        <w:szCs w:val="18"/>
                      </w:rPr>
                      <w:tab/>
                      <w:t>info@les-paccots.ch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E10C" w14:textId="77777777" w:rsidR="00A87A58" w:rsidRDefault="00A87A58" w:rsidP="00E65A49">
      <w:r>
        <w:separator/>
      </w:r>
    </w:p>
  </w:footnote>
  <w:footnote w:type="continuationSeparator" w:id="0">
    <w:p w14:paraId="21ABDE33" w14:textId="77777777" w:rsidR="00A87A58" w:rsidRDefault="00A87A58" w:rsidP="00E6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75F0" w14:textId="77777777" w:rsidR="00E65A49" w:rsidRDefault="00062437">
    <w:pPr>
      <w:pStyle w:val="En-tte"/>
    </w:pPr>
    <w:r>
      <w:rPr>
        <w:noProof/>
      </w:rPr>
      <w:drawing>
        <wp:inline distT="0" distB="0" distL="0" distR="0" wp14:anchorId="01CD3038" wp14:editId="4ADBDF77">
          <wp:extent cx="1895475" cy="524383"/>
          <wp:effectExtent l="0" t="0" r="0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301" cy="527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220BD"/>
    <w:multiLevelType w:val="hybridMultilevel"/>
    <w:tmpl w:val="385C8AA4"/>
    <w:lvl w:ilvl="0" w:tplc="8CC856AA"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87138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C17B6E"/>
    <w:multiLevelType w:val="hybridMultilevel"/>
    <w:tmpl w:val="D278EA32"/>
    <w:lvl w:ilvl="0" w:tplc="A888EB78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  <w:rPr>
        <w:rFonts w:cs="Times New Roman"/>
      </w:rPr>
    </w:lvl>
    <w:lvl w:ilvl="1" w:tplc="040C000B">
      <w:start w:val="1"/>
      <w:numFmt w:val="bullet"/>
      <w:lvlText w:val="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2" w:tplc="42865BBC">
      <w:start w:val="20"/>
      <w:numFmt w:val="decimal"/>
      <w:lvlText w:val="%3"/>
      <w:lvlJc w:val="left"/>
      <w:pPr>
        <w:tabs>
          <w:tab w:val="num" w:pos="4041"/>
        </w:tabs>
        <w:ind w:left="4041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num w:numId="1" w16cid:durableId="1732464109">
    <w:abstractNumId w:val="2"/>
  </w:num>
  <w:num w:numId="2" w16cid:durableId="817377083">
    <w:abstractNumId w:val="0"/>
  </w:num>
  <w:num w:numId="3" w16cid:durableId="987440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407"/>
    <w:rsid w:val="000237E8"/>
    <w:rsid w:val="00052366"/>
    <w:rsid w:val="00052DA2"/>
    <w:rsid w:val="000604B5"/>
    <w:rsid w:val="00062437"/>
    <w:rsid w:val="000A37BA"/>
    <w:rsid w:val="000A46EC"/>
    <w:rsid w:val="000B1CF8"/>
    <w:rsid w:val="00130A52"/>
    <w:rsid w:val="00136A99"/>
    <w:rsid w:val="00164359"/>
    <w:rsid w:val="00164C56"/>
    <w:rsid w:val="001863E2"/>
    <w:rsid w:val="001C0ABE"/>
    <w:rsid w:val="001C0DC1"/>
    <w:rsid w:val="001C1FFF"/>
    <w:rsid w:val="001F236A"/>
    <w:rsid w:val="001F7935"/>
    <w:rsid w:val="00216D84"/>
    <w:rsid w:val="00221B2A"/>
    <w:rsid w:val="00230840"/>
    <w:rsid w:val="0024431B"/>
    <w:rsid w:val="002721D3"/>
    <w:rsid w:val="0027672A"/>
    <w:rsid w:val="00280BD1"/>
    <w:rsid w:val="00283630"/>
    <w:rsid w:val="002D0562"/>
    <w:rsid w:val="002D3D67"/>
    <w:rsid w:val="002E5C58"/>
    <w:rsid w:val="00317477"/>
    <w:rsid w:val="003D601F"/>
    <w:rsid w:val="003F6022"/>
    <w:rsid w:val="00462407"/>
    <w:rsid w:val="004807BA"/>
    <w:rsid w:val="004875EE"/>
    <w:rsid w:val="0049457F"/>
    <w:rsid w:val="004D3BE3"/>
    <w:rsid w:val="004E42E0"/>
    <w:rsid w:val="00517C3A"/>
    <w:rsid w:val="0053214B"/>
    <w:rsid w:val="00547401"/>
    <w:rsid w:val="00562DF4"/>
    <w:rsid w:val="005738BE"/>
    <w:rsid w:val="005766B2"/>
    <w:rsid w:val="005A7885"/>
    <w:rsid w:val="005C6690"/>
    <w:rsid w:val="005D2BC7"/>
    <w:rsid w:val="005D313A"/>
    <w:rsid w:val="00614C96"/>
    <w:rsid w:val="006244C2"/>
    <w:rsid w:val="006833A4"/>
    <w:rsid w:val="006B394C"/>
    <w:rsid w:val="006C18B1"/>
    <w:rsid w:val="006D051C"/>
    <w:rsid w:val="006E4555"/>
    <w:rsid w:val="00732EEB"/>
    <w:rsid w:val="00736075"/>
    <w:rsid w:val="00751BB9"/>
    <w:rsid w:val="00756D3A"/>
    <w:rsid w:val="00764CE4"/>
    <w:rsid w:val="007A4892"/>
    <w:rsid w:val="007B5E4F"/>
    <w:rsid w:val="007C43F6"/>
    <w:rsid w:val="008052F3"/>
    <w:rsid w:val="00814CC6"/>
    <w:rsid w:val="00816177"/>
    <w:rsid w:val="008232F4"/>
    <w:rsid w:val="00881DF8"/>
    <w:rsid w:val="00881E11"/>
    <w:rsid w:val="008A5FC3"/>
    <w:rsid w:val="008C34BA"/>
    <w:rsid w:val="008C6512"/>
    <w:rsid w:val="008F1C18"/>
    <w:rsid w:val="00903F9D"/>
    <w:rsid w:val="00906FC1"/>
    <w:rsid w:val="00944770"/>
    <w:rsid w:val="00951DD3"/>
    <w:rsid w:val="00956CC5"/>
    <w:rsid w:val="00961064"/>
    <w:rsid w:val="0097211B"/>
    <w:rsid w:val="00981BE3"/>
    <w:rsid w:val="009D1BCB"/>
    <w:rsid w:val="009D567D"/>
    <w:rsid w:val="009F645E"/>
    <w:rsid w:val="00A42730"/>
    <w:rsid w:val="00A87A58"/>
    <w:rsid w:val="00A90C7F"/>
    <w:rsid w:val="00A918CA"/>
    <w:rsid w:val="00AC5209"/>
    <w:rsid w:val="00AD13BB"/>
    <w:rsid w:val="00AF08C6"/>
    <w:rsid w:val="00AF7652"/>
    <w:rsid w:val="00B87ED6"/>
    <w:rsid w:val="00B95DA3"/>
    <w:rsid w:val="00BC35AB"/>
    <w:rsid w:val="00BC5FF9"/>
    <w:rsid w:val="00BC61BC"/>
    <w:rsid w:val="00BF37F7"/>
    <w:rsid w:val="00C019D0"/>
    <w:rsid w:val="00C16556"/>
    <w:rsid w:val="00C435DF"/>
    <w:rsid w:val="00C559F6"/>
    <w:rsid w:val="00C64243"/>
    <w:rsid w:val="00C94225"/>
    <w:rsid w:val="00CB19D7"/>
    <w:rsid w:val="00CB2CB2"/>
    <w:rsid w:val="00CC36E9"/>
    <w:rsid w:val="00CE63E8"/>
    <w:rsid w:val="00D05210"/>
    <w:rsid w:val="00D960EC"/>
    <w:rsid w:val="00DF5985"/>
    <w:rsid w:val="00E11990"/>
    <w:rsid w:val="00E13A89"/>
    <w:rsid w:val="00E17EDD"/>
    <w:rsid w:val="00E40E49"/>
    <w:rsid w:val="00E63634"/>
    <w:rsid w:val="00E65A49"/>
    <w:rsid w:val="00E71B87"/>
    <w:rsid w:val="00E74784"/>
    <w:rsid w:val="00E96F04"/>
    <w:rsid w:val="00EB64F1"/>
    <w:rsid w:val="00EE154E"/>
    <w:rsid w:val="00F12979"/>
    <w:rsid w:val="00F36E5B"/>
    <w:rsid w:val="00F37399"/>
    <w:rsid w:val="00F6164D"/>
    <w:rsid w:val="00F67484"/>
    <w:rsid w:val="00F749D9"/>
    <w:rsid w:val="00F958A7"/>
    <w:rsid w:val="00F95A54"/>
    <w:rsid w:val="00FF5024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29084"/>
  <w15:chartTrackingRefBased/>
  <w15:docId w15:val="{DA6DD0B8-5377-4D99-86A7-46FC2C37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07"/>
  </w:style>
  <w:style w:type="paragraph" w:styleId="Titre1">
    <w:name w:val="heading 1"/>
    <w:basedOn w:val="Normal"/>
    <w:next w:val="Normal"/>
    <w:link w:val="Titre1Car"/>
    <w:uiPriority w:val="9"/>
    <w:qFormat/>
    <w:rsid w:val="00E71B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6833A4"/>
    <w:pPr>
      <w:keepNext/>
      <w:jc w:val="both"/>
      <w:outlineLvl w:val="3"/>
    </w:pPr>
    <w:rPr>
      <w:rFonts w:ascii="Arial" w:eastAsia="Times New Roman" w:hAnsi="Arial" w:cs="Arial"/>
      <w:b/>
      <w:bCs/>
      <w:sz w:val="28"/>
      <w:lang w:val="fr-FR"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0C7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E65A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5A49"/>
  </w:style>
  <w:style w:type="paragraph" w:styleId="Pieddepage">
    <w:name w:val="footer"/>
    <w:basedOn w:val="Normal"/>
    <w:link w:val="PieddepageCar"/>
    <w:uiPriority w:val="99"/>
    <w:unhideWhenUsed/>
    <w:rsid w:val="00E65A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A49"/>
  </w:style>
  <w:style w:type="character" w:customStyle="1" w:styleId="Titre4Car">
    <w:name w:val="Titre 4 Car"/>
    <w:basedOn w:val="Policepardfaut"/>
    <w:link w:val="Titre4"/>
    <w:rsid w:val="006833A4"/>
    <w:rPr>
      <w:rFonts w:ascii="Arial" w:eastAsia="Times New Roman" w:hAnsi="Arial" w:cs="Arial"/>
      <w:b/>
      <w:bCs/>
      <w:sz w:val="28"/>
      <w:lang w:val="fr-FR" w:eastAsia="fr-FR"/>
    </w:rPr>
  </w:style>
  <w:style w:type="paragraph" w:styleId="Corpsdetexte">
    <w:name w:val="Body Text"/>
    <w:basedOn w:val="Normal"/>
    <w:link w:val="CorpsdetexteCar"/>
    <w:semiHidden/>
    <w:rsid w:val="006833A4"/>
    <w:pPr>
      <w:jc w:val="both"/>
    </w:pPr>
    <w:rPr>
      <w:rFonts w:ascii="Arial" w:eastAsia="Times New Roman" w:hAnsi="Arial" w:cs="Arial"/>
      <w:i/>
      <w:iCs/>
      <w:sz w:val="22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6833A4"/>
    <w:rPr>
      <w:rFonts w:ascii="Arial" w:eastAsia="Times New Roman" w:hAnsi="Arial" w:cs="Arial"/>
      <w:i/>
      <w:iCs/>
      <w:sz w:val="22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6833A4"/>
    <w:rPr>
      <w:color w:val="808080"/>
    </w:rPr>
  </w:style>
  <w:style w:type="character" w:customStyle="1" w:styleId="Titre6Car">
    <w:name w:val="Titre 6 Car"/>
    <w:basedOn w:val="Policepardfaut"/>
    <w:link w:val="Titre6"/>
    <w:uiPriority w:val="9"/>
    <w:semiHidden/>
    <w:rsid w:val="00A90C7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0C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0C7F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E71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B64F1"/>
    <w:pPr>
      <w:ind w:left="720"/>
      <w:contextualSpacing/>
    </w:pPr>
  </w:style>
  <w:style w:type="table" w:styleId="Grilledutableau">
    <w:name w:val="Table Grid"/>
    <w:basedOn w:val="TableauNormal"/>
    <w:uiPriority w:val="39"/>
    <w:rsid w:val="0046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6240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1BE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18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les-paccots.ch/fonds-soutie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les-paccots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el%20Tedeschi\Soci&#233;t&#233;%20de%20d&#233;veloppement%20de%20Ch&#226;tel-St-Denis%20les%20Paccots\OTR%20-%20Documents\4_Administration\407_LogosModeles\ModelesWord\Modele_Document_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BBD49645ECF4F969A3C7A76FADD99" ma:contentTypeVersion="21" ma:contentTypeDescription="Crée un document." ma:contentTypeScope="" ma:versionID="39ac79365dba6cdc53e2561cda4ac31a">
  <xsd:schema xmlns:xsd="http://www.w3.org/2001/XMLSchema" xmlns:xs="http://www.w3.org/2001/XMLSchema" xmlns:p="http://schemas.microsoft.com/office/2006/metadata/properties" xmlns:ns2="30bf9ae5-fa7b-48cb-a2b7-85e38560fb20" xmlns:ns3="a0f8a036-3278-4e42-af9f-b6a707ac652b" targetNamespace="http://schemas.microsoft.com/office/2006/metadata/properties" ma:root="true" ma:fieldsID="b05ed3db7bf6a9c6e6b52638e9ffc4ef" ns2:_="" ns3:_="">
    <xsd:import namespace="30bf9ae5-fa7b-48cb-a2b7-85e38560fb20"/>
    <xsd:import namespace="a0f8a036-3278-4e42-af9f-b6a707ac65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f9ae5-fa7b-48cb-a2b7-85e38560f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aa98a75c-c6e4-4041-a7cb-567c0cd606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8a036-3278-4e42-af9f-b6a707ac65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ba62d3f-b374-4cab-9eab-27d06fc6e895}" ma:internalName="TaxCatchAll" ma:showField="CatchAllData" ma:web="a0f8a036-3278-4e42-af9f-b6a707ac65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f8a036-3278-4e42-af9f-b6a707ac652b" xsi:nil="true"/>
    <lcf76f155ced4ddcb4097134ff3c332f xmlns="30bf9ae5-fa7b-48cb-a2b7-85e38560fb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5A1A93-2409-4D35-A642-8D0022961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27D13-B6A5-4F7C-899A-3A7F64E94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f9ae5-fa7b-48cb-a2b7-85e38560fb20"/>
    <ds:schemaRef ds:uri="a0f8a036-3278-4e42-af9f-b6a707ac6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8FCDA2-11EB-42AE-9182-569E243E9CC3}">
  <ds:schemaRefs>
    <ds:schemaRef ds:uri="http://schemas.microsoft.com/office/2006/metadata/properties"/>
    <ds:schemaRef ds:uri="http://schemas.microsoft.com/office/infopath/2007/PartnerControls"/>
    <ds:schemaRef ds:uri="a0f8a036-3278-4e42-af9f-b6a707ac652b"/>
    <ds:schemaRef ds:uri="30bf9ae5-fa7b-48cb-a2b7-85e38560fb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Modele_Document_couleur</Template>
  <TotalTime>56</TotalTime>
  <Pages>4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Tedeschi</dc:creator>
  <cp:keywords/>
  <dc:description/>
  <cp:lastModifiedBy>Rachel Tedeschi</cp:lastModifiedBy>
  <cp:revision>39</cp:revision>
  <cp:lastPrinted>2022-11-22T11:35:00Z</cp:lastPrinted>
  <dcterms:created xsi:type="dcterms:W3CDTF">2026-08-04T14:03:00Z</dcterms:created>
  <dcterms:modified xsi:type="dcterms:W3CDTF">2026-09-01T06:45:00Z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0x010100AE8BBD49645ECF4F969A3C7A76FADD99</vt:lpwstr>
  </property>
  <property fmtid="{D5CDD505-2E9C-101B-9397-08002B2CF9AE}" pid="3" name="LastModifiedDateTime_Client">
    <vt:filetime>2022-05-31T13:34:55Z</vt:filetime>
  </property>
  <property fmtid="{D5CDD505-2E9C-101B-9397-08002B2CF9AE}" pid="4" name="MediaServiceImageTags">
    <vt:lpwstr/>
  </property>
</Properties>
</file>